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D10" w:rsidRDefault="001F65EC">
      <w:pPr>
        <w:jc w:val="center"/>
        <w:rPr>
          <w:rFonts w:ascii="黑体" w:eastAsia="黑体" w:hAnsi="黑体" w:cs="Arial"/>
          <w:sz w:val="52"/>
          <w:szCs w:val="52"/>
        </w:rPr>
      </w:pPr>
      <w:r>
        <w:rPr>
          <w:rFonts w:ascii="黑体" w:eastAsia="黑体" w:hAnsi="黑体" w:cs="Arial" w:hint="eastAsia"/>
          <w:sz w:val="52"/>
          <w:szCs w:val="52"/>
        </w:rPr>
        <w:t>维普论文检测系统机构版</w:t>
      </w:r>
    </w:p>
    <w:p w:rsidR="0041126A" w:rsidRDefault="003805BE" w:rsidP="0041126A">
      <w:pPr>
        <w:jc w:val="center"/>
        <w:rPr>
          <w:rFonts w:ascii="Arial" w:eastAsia="黑体" w:hAnsi="Arial" w:cs="Arial"/>
          <w:b/>
          <w:bCs/>
          <w:sz w:val="52"/>
        </w:rPr>
      </w:pPr>
      <w:r>
        <w:rPr>
          <w:rFonts w:ascii="Arial" w:eastAsia="黑体" w:hAnsi="Arial" w:cs="Arial" w:hint="eastAsia"/>
          <w:b/>
          <w:bCs/>
          <w:sz w:val="52"/>
        </w:rPr>
        <w:t>快速</w:t>
      </w:r>
      <w:r w:rsidR="001F65EC">
        <w:rPr>
          <w:rFonts w:ascii="Arial" w:eastAsia="黑体" w:hAnsi="Arial" w:cs="Arial" w:hint="eastAsia"/>
          <w:b/>
          <w:bCs/>
          <w:sz w:val="52"/>
        </w:rPr>
        <w:t>使用手册</w:t>
      </w:r>
    </w:p>
    <w:p w:rsidR="000D4D78" w:rsidRDefault="000D4D78">
      <w:pPr>
        <w:pStyle w:val="a4"/>
      </w:pPr>
      <w:r>
        <w:rPr>
          <w:rFonts w:hint="eastAsia"/>
        </w:rPr>
        <w:t>一、登陆</w:t>
      </w:r>
    </w:p>
    <w:p w:rsidR="0041126A" w:rsidRDefault="000D4D78" w:rsidP="00CE49F0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0D4D78">
        <w:rPr>
          <w:rFonts w:ascii="Arial" w:hAnsi="Arial" w:cs="Arial" w:hint="eastAsia"/>
          <w:i w:val="0"/>
          <w:color w:val="auto"/>
        </w:rPr>
        <w:t>登陆网址：</w:t>
      </w:r>
      <w:r w:rsidR="00410592" w:rsidRPr="00B17B27">
        <w:rPr>
          <w:rFonts w:ascii="Arial" w:hAnsi="Arial" w:cs="Arial"/>
          <w:i w:val="0"/>
        </w:rPr>
        <w:t>http://vpcs.cqvip.com/organ/lib/</w:t>
      </w:r>
      <w:r w:rsidR="00B17B27">
        <w:rPr>
          <w:rFonts w:ascii="Arial" w:hAnsi="Arial" w:cs="Arial" w:hint="eastAsia"/>
          <w:i w:val="0"/>
        </w:rPr>
        <w:t>jcnuaa</w:t>
      </w:r>
    </w:p>
    <w:p w:rsidR="00B26A03" w:rsidRDefault="004945F6" w:rsidP="00341FE2">
      <w:pPr>
        <w:pStyle w:val="infoblue"/>
        <w:spacing w:before="0" w:beforeAutospacing="0" w:afterLines="50" w:after="156" w:afterAutospacing="0"/>
        <w:ind w:firstLineChars="100" w:firstLine="210"/>
        <w:rPr>
          <w:rFonts w:ascii="Arial" w:hAnsi="Arial" w:cs="Arial"/>
          <w:i w:val="0"/>
          <w:color w:val="auto"/>
        </w:rPr>
      </w:pPr>
      <w:r>
        <w:rPr>
          <w:rFonts w:ascii="Arial" w:hAnsi="Arial" w:cs="Arial" w:hint="eastAsia"/>
          <w:i w:val="0"/>
          <w:color w:val="auto"/>
        </w:rPr>
        <w:t>学院入口</w:t>
      </w:r>
    </w:p>
    <w:p w:rsidR="004945F6" w:rsidRDefault="00410592" w:rsidP="00B26A03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>
        <w:rPr>
          <w:rFonts w:ascii="Arial" w:hAnsi="Arial" w:cs="Arial" w:hint="eastAsia"/>
          <w:i w:val="0"/>
          <w:color w:val="auto"/>
        </w:rPr>
        <w:t>教师账号：</w:t>
      </w:r>
      <w:r w:rsidR="004945F6">
        <w:rPr>
          <w:rFonts w:ascii="Arial" w:hAnsi="Arial" w:cs="Arial" w:hint="eastAsia"/>
          <w:i w:val="0"/>
          <w:color w:val="auto"/>
        </w:rPr>
        <w:t>工号</w:t>
      </w:r>
      <w:r w:rsidR="004945F6">
        <w:rPr>
          <w:rFonts w:ascii="Arial" w:hAnsi="Arial" w:cs="Arial" w:hint="eastAsia"/>
          <w:i w:val="0"/>
          <w:color w:val="auto"/>
        </w:rPr>
        <w:t xml:space="preserve"> </w:t>
      </w:r>
      <w:r w:rsidR="004945F6">
        <w:rPr>
          <w:rFonts w:ascii="Arial" w:hAnsi="Arial" w:cs="Arial"/>
          <w:i w:val="0"/>
          <w:color w:val="auto"/>
        </w:rPr>
        <w:t xml:space="preserve">   </w:t>
      </w:r>
      <w:r w:rsidR="004945F6">
        <w:rPr>
          <w:rFonts w:ascii="Arial" w:hAnsi="Arial" w:cs="Arial" w:hint="eastAsia"/>
          <w:i w:val="0"/>
          <w:color w:val="auto"/>
        </w:rPr>
        <w:t>初始</w:t>
      </w:r>
      <w:r>
        <w:rPr>
          <w:rFonts w:ascii="Arial" w:hAnsi="Arial" w:cs="Arial" w:hint="eastAsia"/>
          <w:i w:val="0"/>
          <w:color w:val="auto"/>
        </w:rPr>
        <w:t>密码</w:t>
      </w:r>
      <w:r w:rsidR="004945F6">
        <w:rPr>
          <w:rFonts w:ascii="Arial" w:hAnsi="Arial" w:cs="Arial" w:hint="eastAsia"/>
          <w:i w:val="0"/>
          <w:color w:val="auto"/>
        </w:rPr>
        <w:t>：</w:t>
      </w:r>
      <w:r w:rsidR="004945F6">
        <w:rPr>
          <w:rFonts w:ascii="Arial" w:hAnsi="Arial" w:cs="Arial" w:hint="eastAsia"/>
          <w:i w:val="0"/>
          <w:color w:val="auto"/>
        </w:rPr>
        <w:t>123456</w:t>
      </w:r>
      <w:r w:rsidR="00B26A03">
        <w:rPr>
          <w:rFonts w:ascii="Arial" w:hAnsi="Arial" w:cs="Arial" w:hint="eastAsia"/>
          <w:i w:val="0"/>
          <w:color w:val="auto"/>
        </w:rPr>
        <w:t>。</w:t>
      </w:r>
      <w:r w:rsidR="004945F6">
        <w:rPr>
          <w:rFonts w:ascii="Arial" w:hAnsi="Arial" w:cs="Arial" w:hint="eastAsia"/>
          <w:i w:val="0"/>
          <w:color w:val="auto"/>
        </w:rPr>
        <w:t>登陆成功后先修改密码</w:t>
      </w:r>
    </w:p>
    <w:p w:rsidR="004945F6" w:rsidRDefault="004945F6" w:rsidP="00B26A03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 w:hint="eastAsia"/>
          <w:i w:val="0"/>
          <w:color w:val="auto"/>
        </w:rPr>
      </w:pPr>
      <w:r>
        <w:rPr>
          <w:noProof/>
        </w:rPr>
        <w:drawing>
          <wp:inline distT="0" distB="0" distL="0" distR="0" wp14:anchorId="1767A7C1" wp14:editId="7E9B5513">
            <wp:extent cx="5274310" cy="26714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F6" w:rsidRPr="00300FE8" w:rsidRDefault="00300FE8" w:rsidP="00300FE8">
      <w:pPr>
        <w:pStyle w:val="a4"/>
      </w:pPr>
      <w:r w:rsidRPr="00300FE8">
        <w:rPr>
          <w:rFonts w:hint="eastAsia"/>
        </w:rPr>
        <w:t>二</w:t>
      </w:r>
      <w:r>
        <w:rPr>
          <w:rFonts w:hint="eastAsia"/>
        </w:rPr>
        <w:t>、</w:t>
      </w:r>
      <w:r w:rsidR="004945F6" w:rsidRPr="00300FE8">
        <w:rPr>
          <w:rFonts w:hint="eastAsia"/>
        </w:rPr>
        <w:t>基本操作：</w:t>
      </w:r>
    </w:p>
    <w:p w:rsidR="00B26A03" w:rsidRDefault="004945F6" w:rsidP="00462103">
      <w:pPr>
        <w:pStyle w:val="infoblue"/>
        <w:spacing w:before="0" w:beforeAutospacing="0" w:afterLines="50" w:after="156" w:afterAutospacing="0"/>
        <w:ind w:firstLineChars="0" w:firstLine="0"/>
        <w:rPr>
          <w:rFonts w:ascii="Arial" w:hAnsi="Arial" w:cs="Arial"/>
          <w:i w:val="0"/>
          <w:color w:val="auto"/>
        </w:rPr>
      </w:pPr>
      <w:r>
        <w:rPr>
          <w:rFonts w:ascii="Arial" w:hAnsi="Arial" w:cs="Arial" w:hint="eastAsia"/>
          <w:i w:val="0"/>
          <w:color w:val="auto"/>
        </w:rPr>
        <w:t>在账号管理——下级账号管理里可</w:t>
      </w:r>
      <w:r w:rsidRPr="004945F6">
        <w:rPr>
          <w:rFonts w:ascii="Arial" w:hAnsi="Arial" w:cs="Arial" w:hint="eastAsia"/>
          <w:i w:val="0"/>
          <w:color w:val="FF0000"/>
        </w:rPr>
        <w:t>将学生密码重置未初始密码</w:t>
      </w:r>
      <w:r>
        <w:rPr>
          <w:rFonts w:ascii="Arial" w:hAnsi="Arial" w:cs="Arial" w:hint="eastAsia"/>
          <w:i w:val="0"/>
          <w:color w:val="auto"/>
        </w:rPr>
        <w:t>：</w:t>
      </w:r>
      <w:r>
        <w:rPr>
          <w:rFonts w:ascii="Arial" w:hAnsi="Arial" w:cs="Arial" w:hint="eastAsia"/>
          <w:i w:val="0"/>
          <w:color w:val="auto"/>
        </w:rPr>
        <w:t>123456</w:t>
      </w:r>
    </w:p>
    <w:p w:rsidR="004945F6" w:rsidRDefault="004945F6" w:rsidP="00462103">
      <w:pPr>
        <w:pStyle w:val="infoblue"/>
        <w:spacing w:before="0" w:beforeAutospacing="0" w:afterLines="50" w:after="156" w:afterAutospacing="0"/>
        <w:ind w:firstLineChars="0" w:firstLine="0"/>
        <w:rPr>
          <w:rFonts w:ascii="Arial" w:hAnsi="Arial" w:cs="Arial"/>
          <w:i w:val="0"/>
          <w:color w:val="auto"/>
        </w:rPr>
      </w:pPr>
      <w:r>
        <w:rPr>
          <w:noProof/>
        </w:rPr>
        <w:drawing>
          <wp:inline distT="0" distB="0" distL="0" distR="0" wp14:anchorId="24F96B68" wp14:editId="2B86C0BA">
            <wp:extent cx="4243388" cy="2349037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4263" cy="234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5F6" w:rsidRDefault="004945F6" w:rsidP="00462103">
      <w:pPr>
        <w:pStyle w:val="infoblue"/>
        <w:spacing w:before="0" w:beforeAutospacing="0" w:afterLines="50" w:after="156" w:afterAutospacing="0"/>
        <w:ind w:firstLineChars="0" w:firstLine="0"/>
        <w:rPr>
          <w:rFonts w:ascii="Arial" w:hAnsi="Arial" w:cs="Arial" w:hint="eastAsia"/>
          <w:i w:val="0"/>
          <w:color w:val="auto"/>
        </w:rPr>
      </w:pPr>
    </w:p>
    <w:p w:rsidR="004945F6" w:rsidRDefault="004945F6" w:rsidP="00462103">
      <w:pPr>
        <w:pStyle w:val="infoblue"/>
        <w:spacing w:before="0" w:beforeAutospacing="0" w:afterLines="50" w:after="156" w:afterAutospacing="0"/>
        <w:ind w:firstLineChars="0" w:firstLine="0"/>
        <w:rPr>
          <w:rFonts w:ascii="Arial" w:hAnsi="Arial" w:cs="Arial"/>
          <w:i w:val="0"/>
          <w:color w:val="auto"/>
        </w:rPr>
      </w:pPr>
      <w:r>
        <w:rPr>
          <w:rFonts w:ascii="Arial" w:hAnsi="Arial" w:cs="Arial" w:hint="eastAsia"/>
          <w:i w:val="0"/>
          <w:color w:val="auto"/>
        </w:rPr>
        <w:t>在账号管理——下级账号管理里可给学生</w:t>
      </w:r>
      <w:r w:rsidRPr="004945F6">
        <w:rPr>
          <w:rFonts w:ascii="Arial" w:hAnsi="Arial" w:cs="Arial" w:hint="eastAsia"/>
          <w:i w:val="0"/>
          <w:color w:val="FF0000"/>
        </w:rPr>
        <w:t>添加次数，新增学生账号</w:t>
      </w:r>
    </w:p>
    <w:p w:rsidR="00A62C0C" w:rsidRPr="00A62C0C" w:rsidRDefault="004945F6" w:rsidP="00CE49F0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>
        <w:rPr>
          <w:noProof/>
        </w:rPr>
        <w:lastRenderedPageBreak/>
        <w:drawing>
          <wp:inline distT="0" distB="0" distL="0" distR="0" wp14:anchorId="3B01906B" wp14:editId="18669199">
            <wp:extent cx="4975271" cy="2419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6316" cy="24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78" w:rsidRPr="00300FE8" w:rsidRDefault="000D4D78" w:rsidP="00300FE8">
      <w:pPr>
        <w:pStyle w:val="infoblue"/>
        <w:spacing w:before="0" w:beforeAutospacing="0" w:afterLines="50" w:after="156" w:afterAutospacing="0"/>
        <w:ind w:firstLineChars="0" w:firstLine="0"/>
        <w:rPr>
          <w:rFonts w:ascii="Arial" w:hAnsi="Arial" w:cs="Arial"/>
          <w:i w:val="0"/>
          <w:color w:val="auto"/>
        </w:rPr>
      </w:pPr>
    </w:p>
    <w:p w:rsidR="004945F6" w:rsidRPr="00B17B27" w:rsidRDefault="004945F6" w:rsidP="00300FE8">
      <w:pPr>
        <w:pStyle w:val="infoblue"/>
        <w:spacing w:before="0" w:beforeAutospacing="0" w:afterLines="50" w:after="156" w:afterAutospacing="0"/>
        <w:ind w:firstLineChars="0" w:firstLine="0"/>
        <w:rPr>
          <w:rFonts w:ascii="Arial" w:hAnsi="Arial" w:cs="Arial" w:hint="eastAsia"/>
          <w:i w:val="0"/>
          <w:color w:val="FF0000"/>
        </w:rPr>
      </w:pPr>
      <w:r w:rsidRPr="00300FE8">
        <w:rPr>
          <w:rFonts w:ascii="Arial" w:hAnsi="Arial" w:cs="Arial" w:hint="eastAsia"/>
          <w:i w:val="0"/>
          <w:color w:val="auto"/>
        </w:rPr>
        <w:t>在论文检测</w:t>
      </w:r>
      <w:r w:rsidRPr="00300FE8">
        <w:rPr>
          <w:rFonts w:ascii="Arial" w:hAnsi="Arial" w:cs="Arial" w:hint="eastAsia"/>
          <w:i w:val="0"/>
          <w:color w:val="auto"/>
        </w:rPr>
        <w:t>-</w:t>
      </w:r>
      <w:r w:rsidRPr="00300FE8">
        <w:rPr>
          <w:rFonts w:ascii="Arial" w:hAnsi="Arial" w:cs="Arial" w:hint="eastAsia"/>
          <w:i w:val="0"/>
          <w:color w:val="auto"/>
        </w:rPr>
        <w:t>检测报告里，可以查看到</w:t>
      </w:r>
      <w:r w:rsidR="00300FE8" w:rsidRPr="00300FE8">
        <w:rPr>
          <w:rFonts w:ascii="Arial" w:hAnsi="Arial" w:cs="Arial" w:hint="eastAsia"/>
          <w:i w:val="0"/>
          <w:color w:val="auto"/>
        </w:rPr>
        <w:t>所在组织的学生查重情况，可以</w:t>
      </w:r>
      <w:r w:rsidR="00300FE8" w:rsidRPr="00B17B27">
        <w:rPr>
          <w:rFonts w:ascii="Arial" w:hAnsi="Arial" w:cs="Arial" w:hint="eastAsia"/>
          <w:i w:val="0"/>
          <w:color w:val="FF0000"/>
        </w:rPr>
        <w:t>导出</w:t>
      </w:r>
      <w:r w:rsidR="00B17B27">
        <w:rPr>
          <w:rFonts w:ascii="Arial" w:hAnsi="Arial" w:cs="Arial" w:hint="eastAsia"/>
          <w:i w:val="0"/>
          <w:color w:val="FF0000"/>
        </w:rPr>
        <w:t>检测</w:t>
      </w:r>
      <w:r w:rsidR="00300FE8" w:rsidRPr="00B17B27">
        <w:rPr>
          <w:rFonts w:ascii="Arial" w:hAnsi="Arial" w:cs="Arial" w:hint="eastAsia"/>
          <w:i w:val="0"/>
          <w:color w:val="FF0000"/>
        </w:rPr>
        <w:t>报告、原文、报表。</w:t>
      </w:r>
    </w:p>
    <w:p w:rsidR="004945F6" w:rsidRDefault="00300FE8">
      <w:pPr>
        <w:pStyle w:val="a4"/>
        <w:rPr>
          <w:rFonts w:hint="eastAsia"/>
        </w:rPr>
      </w:pPr>
      <w:r>
        <w:rPr>
          <w:noProof/>
        </w:rPr>
        <w:drawing>
          <wp:inline distT="0" distB="0" distL="0" distR="0" wp14:anchorId="71487C33" wp14:editId="37261DA3">
            <wp:extent cx="5274310" cy="23996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85" w:rsidRDefault="00300FE8" w:rsidP="00054D47">
      <w:pPr>
        <w:pStyle w:val="a6"/>
        <w:spacing w:before="0" w:beforeAutospacing="0" w:after="0" w:afterAutospacing="0"/>
      </w:pPr>
      <w:r>
        <w:rPr>
          <w:rFonts w:hint="eastAsia"/>
        </w:rPr>
        <w:t>三</w:t>
      </w:r>
      <w:r w:rsidR="00EA6ED2">
        <w:rPr>
          <w:rFonts w:hint="eastAsia"/>
        </w:rPr>
        <w:t>、修改密码：点击账号管理</w:t>
      </w:r>
      <w:r w:rsidR="00EA6ED2">
        <w:t>—</w:t>
      </w:r>
      <w:r w:rsidR="00EA6ED2">
        <w:rPr>
          <w:rFonts w:hint="eastAsia"/>
        </w:rPr>
        <w:t>修改密码即可完成密码修改</w:t>
      </w:r>
    </w:p>
    <w:p w:rsidR="00EA6ED2" w:rsidRDefault="00EA6ED2" w:rsidP="00A30885">
      <w:pPr>
        <w:pStyle w:val="a4"/>
        <w:rPr>
          <w:rFonts w:hint="eastAsia"/>
        </w:rPr>
      </w:pPr>
      <w:r>
        <w:rPr>
          <w:noProof/>
        </w:rPr>
        <w:drawing>
          <wp:inline distT="0" distB="0" distL="0" distR="0" wp14:anchorId="1B130ECA" wp14:editId="1F92795D">
            <wp:extent cx="5274310" cy="22967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738D36"/>
    <w:multiLevelType w:val="singleLevel"/>
    <w:tmpl w:val="BF738D3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958338A"/>
    <w:multiLevelType w:val="singleLevel"/>
    <w:tmpl w:val="D958338A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4DF1DD6"/>
    <w:multiLevelType w:val="multilevel"/>
    <w:tmpl w:val="04DF1DD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B5B5C21"/>
    <w:multiLevelType w:val="multilevel"/>
    <w:tmpl w:val="0B5B5C2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36409DD"/>
    <w:multiLevelType w:val="multilevel"/>
    <w:tmpl w:val="136409D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45374CF"/>
    <w:multiLevelType w:val="multilevel"/>
    <w:tmpl w:val="145374CF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C1A4779"/>
    <w:multiLevelType w:val="multilevel"/>
    <w:tmpl w:val="1C1A477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341250C"/>
    <w:multiLevelType w:val="multilevel"/>
    <w:tmpl w:val="2341250C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5B567F5"/>
    <w:multiLevelType w:val="multilevel"/>
    <w:tmpl w:val="45B567F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8C31416"/>
    <w:multiLevelType w:val="multilevel"/>
    <w:tmpl w:val="48C3141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E37396C"/>
    <w:multiLevelType w:val="multilevel"/>
    <w:tmpl w:val="5E37396C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3A8710A"/>
    <w:multiLevelType w:val="multilevel"/>
    <w:tmpl w:val="63A8710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8AC57F0"/>
    <w:multiLevelType w:val="multilevel"/>
    <w:tmpl w:val="68AC57F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933276A"/>
    <w:multiLevelType w:val="multilevel"/>
    <w:tmpl w:val="6933276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F5F5FE9"/>
    <w:multiLevelType w:val="multilevel"/>
    <w:tmpl w:val="6F5F5FE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782F0245"/>
    <w:multiLevelType w:val="multilevel"/>
    <w:tmpl w:val="782F024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8731DC9"/>
    <w:multiLevelType w:val="multilevel"/>
    <w:tmpl w:val="78731DC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1"/>
  </w:num>
  <w:num w:numId="5">
    <w:abstractNumId w:val="15"/>
  </w:num>
  <w:num w:numId="6">
    <w:abstractNumId w:val="6"/>
  </w:num>
  <w:num w:numId="7">
    <w:abstractNumId w:val="16"/>
  </w:num>
  <w:num w:numId="8">
    <w:abstractNumId w:val="8"/>
  </w:num>
  <w:num w:numId="9">
    <w:abstractNumId w:val="4"/>
  </w:num>
  <w:num w:numId="10">
    <w:abstractNumId w:val="10"/>
  </w:num>
  <w:num w:numId="11">
    <w:abstractNumId w:val="7"/>
  </w:num>
  <w:num w:numId="12">
    <w:abstractNumId w:val="5"/>
  </w:num>
  <w:num w:numId="13">
    <w:abstractNumId w:val="0"/>
  </w:num>
  <w:num w:numId="14">
    <w:abstractNumId w:val="12"/>
  </w:num>
  <w:num w:numId="15">
    <w:abstractNumId w:val="9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9E751EF"/>
    <w:rsid w:val="00037E26"/>
    <w:rsid w:val="0004400E"/>
    <w:rsid w:val="00054D47"/>
    <w:rsid w:val="000D0E16"/>
    <w:rsid w:val="000D4D78"/>
    <w:rsid w:val="000F7DD3"/>
    <w:rsid w:val="00175A23"/>
    <w:rsid w:val="001945C6"/>
    <w:rsid w:val="001F65EC"/>
    <w:rsid w:val="00204181"/>
    <w:rsid w:val="002304FA"/>
    <w:rsid w:val="002D2308"/>
    <w:rsid w:val="002E11D3"/>
    <w:rsid w:val="00300FE8"/>
    <w:rsid w:val="00341FE2"/>
    <w:rsid w:val="0034763A"/>
    <w:rsid w:val="003805BE"/>
    <w:rsid w:val="00380909"/>
    <w:rsid w:val="003A107C"/>
    <w:rsid w:val="003A4BB2"/>
    <w:rsid w:val="003B62E8"/>
    <w:rsid w:val="003C1894"/>
    <w:rsid w:val="00410592"/>
    <w:rsid w:val="0041126A"/>
    <w:rsid w:val="00416DA2"/>
    <w:rsid w:val="004209D3"/>
    <w:rsid w:val="00453CB6"/>
    <w:rsid w:val="00462103"/>
    <w:rsid w:val="004945F6"/>
    <w:rsid w:val="004B5E6C"/>
    <w:rsid w:val="00547D10"/>
    <w:rsid w:val="00612F4B"/>
    <w:rsid w:val="00634714"/>
    <w:rsid w:val="00641DA2"/>
    <w:rsid w:val="006D01E0"/>
    <w:rsid w:val="006D55AC"/>
    <w:rsid w:val="007D32B7"/>
    <w:rsid w:val="00824011"/>
    <w:rsid w:val="009F4758"/>
    <w:rsid w:val="00A30885"/>
    <w:rsid w:val="00A54CB6"/>
    <w:rsid w:val="00A62C0C"/>
    <w:rsid w:val="00AB3E6A"/>
    <w:rsid w:val="00B17B27"/>
    <w:rsid w:val="00B26A03"/>
    <w:rsid w:val="00B442B6"/>
    <w:rsid w:val="00B55868"/>
    <w:rsid w:val="00B902C8"/>
    <w:rsid w:val="00C108B6"/>
    <w:rsid w:val="00C11BA3"/>
    <w:rsid w:val="00C215DE"/>
    <w:rsid w:val="00C46EE2"/>
    <w:rsid w:val="00CB155C"/>
    <w:rsid w:val="00CE49F0"/>
    <w:rsid w:val="00D450A4"/>
    <w:rsid w:val="00D554EE"/>
    <w:rsid w:val="00D60FE6"/>
    <w:rsid w:val="00D6376F"/>
    <w:rsid w:val="00D75244"/>
    <w:rsid w:val="00E5064A"/>
    <w:rsid w:val="00EA6ED2"/>
    <w:rsid w:val="00EB7277"/>
    <w:rsid w:val="00FC279C"/>
    <w:rsid w:val="18CA3985"/>
    <w:rsid w:val="19E751EF"/>
    <w:rsid w:val="3A70385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09E5EB"/>
  <w15:docId w15:val="{59165022-7E3B-493A-AB3D-1BAE11559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</w:style>
  <w:style w:type="paragraph" w:customStyle="1" w:styleId="a3">
    <w:name w:val="标题一"/>
    <w:basedOn w:val="1"/>
    <w:qFormat/>
    <w:rPr>
      <w:sz w:val="36"/>
      <w:szCs w:val="36"/>
    </w:rPr>
  </w:style>
  <w:style w:type="paragraph" w:customStyle="1" w:styleId="a4">
    <w:name w:val="标题二"/>
    <w:basedOn w:val="a"/>
    <w:link w:val="Char"/>
    <w:qFormat/>
    <w:pPr>
      <w:spacing w:afterLines="50" w:after="156"/>
      <w:jc w:val="left"/>
    </w:pPr>
    <w:rPr>
      <w:rFonts w:ascii="Arial" w:hAnsi="Arial" w:cs="Arial"/>
      <w:b/>
      <w:sz w:val="24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31">
    <w:name w:val="标题3"/>
    <w:basedOn w:val="a"/>
    <w:qFormat/>
    <w:rPr>
      <w:b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Char">
    <w:name w:val="标题二 Char"/>
    <w:link w:val="a4"/>
    <w:rPr>
      <w:rFonts w:ascii="Arial" w:hAnsi="Arial" w:cs="Arial"/>
      <w:b/>
      <w:sz w:val="24"/>
    </w:rPr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character" w:customStyle="1" w:styleId="30">
    <w:name w:val="标题 3 字符"/>
    <w:link w:val="3"/>
    <w:rPr>
      <w:b/>
      <w:sz w:val="32"/>
    </w:rPr>
  </w:style>
  <w:style w:type="paragraph" w:styleId="a6">
    <w:name w:val="Normal (Web)"/>
    <w:basedOn w:val="a"/>
    <w:uiPriority w:val="99"/>
    <w:unhideWhenUsed/>
    <w:rsid w:val="000D4D7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Hyperlink"/>
    <w:basedOn w:val="a0"/>
    <w:rsid w:val="0041059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10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0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x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24</TotalTime>
  <Pages>2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yx</dc:creator>
  <cp:keywords/>
  <dc:description/>
  <cp:lastModifiedBy>何 东</cp:lastModifiedBy>
  <cp:revision>6</cp:revision>
  <dcterms:created xsi:type="dcterms:W3CDTF">2020-03-20T10:13:00Z</dcterms:created>
  <dcterms:modified xsi:type="dcterms:W3CDTF">2020-04-17T03:31:00Z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KSORubyTemplateID" linkTarget="0">
    <vt:lpwstr>6</vt:lpwstr>
  </property>
</Properties>
</file>